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77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778"/>
      </w:tblGrid>
      <w:tr>
        <w:trPr/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DOMANDA DI ESONERO TASSA SCOLASTICA</w:t>
            </w:r>
          </w:p>
        </w:tc>
      </w:tr>
    </w:tbl>
    <w:p>
      <w:pPr>
        <w:pStyle w:val="Normal"/>
        <w:rPr/>
      </w:pPr>
      <w:r>
        <w:rPr/>
        <w:t xml:space="preserve">  </w:t>
      </w:r>
    </w:p>
    <w:p>
      <w:pPr>
        <w:pStyle w:val="Normal"/>
        <w:rPr/>
      </w:pPr>
      <w:r>
        <w:rPr/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AL DIRIGENTE  SCOLASTICO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I.I.S.S. “G. T. GIORDANI”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MONTE SANT’ANGELO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DICHIARAZIONE PER ESONERO TASSE SCOLASTICHE A.S. 2020/2021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 sottoscritt_ ____________________________________________________________________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nat_ a ______________________________ ( _____) il ___________________________________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residente a ________________________ alla via ___________________________n°_________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qualità di (Padre – Madre – Tutore) ………… dell’alunno______________________________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della classe _______ di questo Istituto.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CHIEDO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esonerato/a dal pagamento della tassa scolastica: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Tassa di iscrizione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Tassa di frequenza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Tassa per esami di maturità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Tassa per il rilascio del Diploma (solo reddito)</w:t>
      </w:r>
    </w:p>
    <w:p>
      <w:pPr>
        <w:pStyle w:val="Normal"/>
        <w:spacing w:lineRule="auto" w:line="240"/>
        <w:ind w:left="36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Tale istanza viene rivolta per motivi di 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Merito</w:t>
      </w:r>
    </w:p>
    <w:p>
      <w:pPr>
        <w:pStyle w:val="ListParagraph"/>
        <w:numPr>
          <w:ilvl w:val="0"/>
          <w:numId w:val="2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Reddito (allegare copia ISEE in corso di validità)</w:t>
      </w:r>
    </w:p>
    <w:p>
      <w:pPr>
        <w:pStyle w:val="ListParagraph"/>
        <w:spacing w:lineRule="auto" w:line="240"/>
        <w:ind w:left="76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108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DICHIARO</w:t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nella condizione prevista dalla normativa vigente in materia di esonero dalle tasse scolastiche</w:t>
      </w:r>
    </w:p>
    <w:p>
      <w:pPr>
        <w:pStyle w:val="ListParagraph"/>
        <w:spacing w:lineRule="auto" w:line="240"/>
        <w:ind w:left="786" w:hanging="0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Di esonerare l’Amministrazione scolastica da qualsiasi responsabilità in caso di mia dichiarazione non rispondente alle normative vigenti</w:t>
      </w:r>
    </w:p>
    <w:p>
      <w:pPr>
        <w:pStyle w:val="ListParagraph"/>
        <w:spacing w:lineRule="auto" w:line="240"/>
        <w:ind w:left="786" w:hanging="0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avere un ISEE di euro ____________</w:t>
      </w:r>
    </w:p>
    <w:p>
      <w:pPr>
        <w:pStyle w:val="ListParagraph"/>
        <w:spacing w:lineRule="auto" w:line="240"/>
        <w:ind w:left="78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a conoscenza che le dichiarazioni mendaci, la falsità negli atti sono puniti ai sensi del codice penale e delle leggi speciali in materia.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Monte Sant’Angelo, li ____________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firma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200"/>
        <w:rPr/>
      </w:pPr>
      <w:r>
        <w:rPr>
          <w:rFonts w:ascii="Times New Roman" w:hAnsi="Times New Roman"/>
          <w:b/>
          <w:sz w:val="20"/>
          <w:szCs w:val="20"/>
        </w:rPr>
        <w:t>Il valore dell’ISEE (in corso di validità)</w:t>
      </w:r>
      <w:r>
        <w:rPr>
          <w:rFonts w:ascii="Times New Roman" w:hAnsi="Times New Roman"/>
          <w:sz w:val="20"/>
          <w:szCs w:val="20"/>
        </w:rPr>
        <w:t xml:space="preserve"> al di sotto del quale è previsto l’esonero totale del pagamento delle tasse scolastiche e pari a euro 20000(ventimila)</w:t>
      </w:r>
    </w:p>
    <w:sectPr>
      <w:type w:val="nextPage"/>
      <w:pgSz w:w="11906" w:h="16838"/>
      <w:pgMar w:left="1134" w:right="1134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"/>
      <w:lvlJc w:val="left"/>
      <w:pPr>
        <w:ind w:left="765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786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a4a0a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6508f2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b/>
      <w:sz w:val="24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ascii="Times New Roman" w:hAnsi="Times New Roman" w:cs="Symbol"/>
      <w:sz w:val="24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ascii="Times New Roman" w:hAnsi="Times New Roman" w:cs="Symbol"/>
      <w:sz w:val="24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ascii="Times New Roman" w:hAnsi="Times New Roman" w:cs="Times New Roman"/>
      <w:b/>
      <w:sz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99"/>
    <w:qFormat/>
    <w:rsid w:val="00cd689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6508f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63cf5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LibreOffice/6.0.7.3$Linux_X86_64 LibreOffice_project/00m0$Build-3</Application>
  <Pages>1</Pages>
  <Words>204</Words>
  <Characters>1366</Characters>
  <CharactersWithSpaces>2062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2020-02-17T12:05:00Z</dcterms:created>
  <dc:creator>UFFICIO TECNICO</dc:creator>
  <dc:description/>
  <dc:language>it-IT</dc:language>
  <cp:lastModifiedBy/>
  <cp:lastPrinted>2020-02-14T12:57:00Z</cp:lastPrinted>
  <dcterms:modified xsi:type="dcterms:W3CDTF">2020-07-04T13:39:32Z</dcterms:modified>
  <cp:revision>4</cp:revision>
  <dc:subject/>
  <dc:title>DOMANDA DI ESONERO TASSA SCOLASTICA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